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60" w:type="dxa"/>
        <w:tblInd w:w="-2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0"/>
        <w:gridCol w:w="7580"/>
      </w:tblGrid>
      <w:tr w:rsidR="00824332">
        <w:trPr>
          <w:cantSplit/>
          <w:trHeight w:val="1246"/>
        </w:trPr>
        <w:tc>
          <w:tcPr>
            <w:tcW w:w="3471" w:type="dxa"/>
            <w:tcBorders>
              <w:bottom w:val="nil"/>
            </w:tcBorders>
            <w:vAlign w:val="center"/>
          </w:tcPr>
          <w:p w:rsidR="00DD7B73" w:rsidRDefault="00824332">
            <w:pPr>
              <w:rPr>
                <w:rFonts w:ascii="Arial" w:hAnsi="Arial" w:cs="Arial"/>
                <w:b/>
                <w:bCs/>
                <w:spacing w:val="20"/>
                <w:sz w:val="56"/>
                <w:szCs w:val="72"/>
              </w:rPr>
            </w:pPr>
            <w:r w:rsidRPr="00824332">
              <w:rPr>
                <w:rFonts w:ascii="Arial" w:hAnsi="Arial" w:cs="Arial"/>
                <w:b/>
                <w:bCs/>
                <w:noProof/>
                <w:spacing w:val="20"/>
                <w:sz w:val="56"/>
                <w:szCs w:val="72"/>
              </w:rPr>
              <w:drawing>
                <wp:inline distT="0" distB="0" distL="0" distR="0" wp14:anchorId="5FBA5021" wp14:editId="4082253B">
                  <wp:extent cx="2180492" cy="1027784"/>
                  <wp:effectExtent l="0" t="0" r="4445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255" cy="105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9" w:type="dxa"/>
            <w:tcBorders>
              <w:bottom w:val="nil"/>
            </w:tcBorders>
            <w:vAlign w:val="center"/>
          </w:tcPr>
          <w:p w:rsidR="00DD7B73" w:rsidRDefault="00824332">
            <w:pPr>
              <w:pStyle w:val="Titre6"/>
              <w:spacing w:before="200"/>
              <w:rPr>
                <w:color w:val="auto"/>
                <w:sz w:val="28"/>
                <w:lang w:val="fr-FR"/>
              </w:rPr>
            </w:pPr>
            <w:r>
              <w:rPr>
                <w:color w:val="auto"/>
                <w:sz w:val="28"/>
                <w:lang w:val="fr-FR"/>
              </w:rPr>
              <w:t>Institut des Sciences des Plantes de Montpellier</w:t>
            </w:r>
          </w:p>
          <w:p w:rsidR="00DD7B73" w:rsidRDefault="00D253BA" w:rsidP="00D253BA">
            <w:pPr>
              <w:pStyle w:val="Titre6"/>
              <w:spacing w:before="40"/>
              <w:rPr>
                <w:b w:val="0"/>
                <w:bCs w:val="0"/>
                <w:sz w:val="22"/>
                <w:lang w:val="de-DE"/>
              </w:rPr>
            </w:pPr>
            <w:r>
              <w:rPr>
                <w:color w:val="auto"/>
                <w:sz w:val="22"/>
                <w:lang w:val="de-DE"/>
              </w:rPr>
              <w:t>UMR CNRS / INRA</w:t>
            </w:r>
            <w:r w:rsidR="00633CA9">
              <w:rPr>
                <w:color w:val="auto"/>
                <w:sz w:val="22"/>
                <w:lang w:val="de-DE"/>
              </w:rPr>
              <w:t>E</w:t>
            </w:r>
            <w:r>
              <w:rPr>
                <w:color w:val="auto"/>
                <w:sz w:val="22"/>
                <w:lang w:val="de-DE"/>
              </w:rPr>
              <w:t xml:space="preserve"> / </w:t>
            </w:r>
            <w:r w:rsidR="00824332">
              <w:rPr>
                <w:color w:val="auto"/>
                <w:sz w:val="22"/>
                <w:lang w:val="de-DE"/>
              </w:rPr>
              <w:t xml:space="preserve">Institut </w:t>
            </w:r>
            <w:proofErr w:type="spellStart"/>
            <w:r w:rsidR="00633CA9">
              <w:rPr>
                <w:color w:val="auto"/>
                <w:sz w:val="22"/>
                <w:lang w:val="de-DE"/>
              </w:rPr>
              <w:t>A</w:t>
            </w:r>
            <w:r w:rsidR="00824332">
              <w:rPr>
                <w:color w:val="auto"/>
                <w:sz w:val="22"/>
                <w:lang w:val="de-DE"/>
              </w:rPr>
              <w:t>gro</w:t>
            </w:r>
            <w:proofErr w:type="spellEnd"/>
            <w:r>
              <w:rPr>
                <w:color w:val="auto"/>
                <w:sz w:val="22"/>
                <w:lang w:val="de-DE"/>
              </w:rPr>
              <w:t xml:space="preserve"> / UM</w:t>
            </w:r>
          </w:p>
        </w:tc>
      </w:tr>
    </w:tbl>
    <w:p w:rsidR="00DD7B73" w:rsidRDefault="00DD7B73">
      <w:pPr>
        <w:rPr>
          <w:lang w:val="de-DE"/>
        </w:rPr>
      </w:pPr>
    </w:p>
    <w:p w:rsidR="00DD7B73" w:rsidRDefault="00DD7B73">
      <w:pPr>
        <w:pStyle w:val="En-tte"/>
        <w:tabs>
          <w:tab w:val="clear" w:pos="4536"/>
          <w:tab w:val="clear" w:pos="9072"/>
        </w:tabs>
        <w:rPr>
          <w:rFonts w:ascii="Arial" w:hAnsi="Arial" w:cs="Arial"/>
          <w:lang w:val="de-DE"/>
        </w:rPr>
      </w:pPr>
    </w:p>
    <w:tbl>
      <w:tblPr>
        <w:tblW w:w="11153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0"/>
        <w:gridCol w:w="5213"/>
      </w:tblGrid>
      <w:tr w:rsidR="00DD7B73">
        <w:trPr>
          <w:cantSplit/>
          <w:trHeight w:val="851"/>
        </w:trPr>
        <w:tc>
          <w:tcPr>
            <w:tcW w:w="5940" w:type="dxa"/>
            <w:vMerge w:val="restart"/>
            <w:vAlign w:val="center"/>
          </w:tcPr>
          <w:p w:rsidR="00DD7B73" w:rsidRDefault="00DD7B73">
            <w:pPr>
              <w:pStyle w:val="Titre8"/>
            </w:pPr>
          </w:p>
        </w:tc>
        <w:tc>
          <w:tcPr>
            <w:tcW w:w="5213" w:type="dxa"/>
            <w:vAlign w:val="center"/>
          </w:tcPr>
          <w:p w:rsidR="00DD7B73" w:rsidRDefault="00DD7B73">
            <w:pPr>
              <w:pStyle w:val="Corpsdetexte"/>
              <w:rPr>
                <w:lang w:val="de-DE"/>
              </w:rPr>
            </w:pPr>
          </w:p>
          <w:p w:rsidR="00DD7B73" w:rsidRDefault="00DD7B73">
            <w:pPr>
              <w:pStyle w:val="Corpsdetexte"/>
              <w:rPr>
                <w:lang w:val="de-DE"/>
              </w:rPr>
            </w:pPr>
          </w:p>
          <w:p w:rsidR="00DD7B73" w:rsidRDefault="00DD7B73">
            <w:pPr>
              <w:pStyle w:val="Corpsdetexte"/>
              <w:rPr>
                <w:lang w:val="de-DE"/>
              </w:rPr>
            </w:pPr>
          </w:p>
        </w:tc>
      </w:tr>
      <w:tr w:rsidR="00DD7B73">
        <w:trPr>
          <w:cantSplit/>
          <w:trHeight w:hRule="exact" w:val="567"/>
        </w:trPr>
        <w:tc>
          <w:tcPr>
            <w:tcW w:w="5940" w:type="dxa"/>
            <w:vMerge/>
          </w:tcPr>
          <w:p w:rsidR="00DD7B73" w:rsidRDefault="00DD7B73">
            <w:pPr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5213" w:type="dxa"/>
            <w:vAlign w:val="center"/>
          </w:tcPr>
          <w:p w:rsidR="00DD7B73" w:rsidRDefault="00DD7B73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Montpellier, le </w:t>
            </w:r>
          </w:p>
        </w:tc>
      </w:tr>
    </w:tbl>
    <w:p w:rsidR="00DD7B73" w:rsidRDefault="00DD7B73">
      <w:pPr>
        <w:ind w:left="540" w:right="538"/>
        <w:rPr>
          <w:rFonts w:ascii="Arial" w:hAnsi="Arial" w:cs="Arial"/>
          <w:sz w:val="20"/>
        </w:rPr>
      </w:pPr>
    </w:p>
    <w:p w:rsidR="00DD7B73" w:rsidRDefault="00DD7B73">
      <w:pPr>
        <w:pStyle w:val="En-tte"/>
        <w:tabs>
          <w:tab w:val="clear" w:pos="4536"/>
          <w:tab w:val="clear" w:pos="9072"/>
        </w:tabs>
        <w:spacing w:line="360" w:lineRule="auto"/>
        <w:ind w:left="540" w:right="538"/>
        <w:rPr>
          <w:rFonts w:ascii="Arial" w:hAnsi="Arial" w:cs="Arial"/>
          <w:sz w:val="20"/>
        </w:rPr>
      </w:pPr>
    </w:p>
    <w:p w:rsidR="00DD7B73" w:rsidRDefault="00DD7B73">
      <w:pPr>
        <w:pStyle w:val="En-tte"/>
        <w:tabs>
          <w:tab w:val="clear" w:pos="4536"/>
          <w:tab w:val="clear" w:pos="9072"/>
        </w:tabs>
        <w:spacing w:line="360" w:lineRule="auto"/>
        <w:ind w:left="540" w:right="538"/>
        <w:rPr>
          <w:rFonts w:ascii="Arial" w:hAnsi="Arial" w:cs="Arial"/>
          <w:sz w:val="20"/>
        </w:rPr>
      </w:pPr>
    </w:p>
    <w:p w:rsidR="00DD7B73" w:rsidRDefault="00DD7B73">
      <w:pPr>
        <w:pStyle w:val="En-tte"/>
        <w:tabs>
          <w:tab w:val="clear" w:pos="4536"/>
          <w:tab w:val="clear" w:pos="9072"/>
        </w:tabs>
        <w:spacing w:line="360" w:lineRule="auto"/>
        <w:ind w:left="540" w:right="538"/>
        <w:rPr>
          <w:rFonts w:ascii="Arial" w:hAnsi="Arial" w:cs="Arial"/>
          <w:sz w:val="20"/>
        </w:rPr>
      </w:pPr>
    </w:p>
    <w:p w:rsidR="00DD7B73" w:rsidRDefault="00DD7B73">
      <w:pPr>
        <w:pStyle w:val="En-tte"/>
        <w:tabs>
          <w:tab w:val="clear" w:pos="4536"/>
          <w:tab w:val="clear" w:pos="9072"/>
        </w:tabs>
        <w:spacing w:line="360" w:lineRule="auto"/>
        <w:ind w:left="540" w:right="538"/>
        <w:rPr>
          <w:rFonts w:ascii="Arial" w:hAnsi="Arial" w:cs="Arial"/>
          <w:sz w:val="20"/>
        </w:rPr>
      </w:pPr>
    </w:p>
    <w:p w:rsidR="00DD7B73" w:rsidRDefault="00DD7B73">
      <w:pPr>
        <w:pStyle w:val="En-tte"/>
        <w:tabs>
          <w:tab w:val="clear" w:pos="4536"/>
          <w:tab w:val="clear" w:pos="9072"/>
        </w:tabs>
        <w:spacing w:line="320" w:lineRule="exact"/>
        <w:ind w:left="1077" w:right="539"/>
        <w:jc w:val="both"/>
        <w:rPr>
          <w:rFonts w:ascii="Arial" w:hAnsi="Arial" w:cs="Arial"/>
          <w:sz w:val="22"/>
        </w:rPr>
      </w:pPr>
    </w:p>
    <w:p w:rsidR="00CE5FA4" w:rsidRDefault="00CE5FA4" w:rsidP="00CE5FA4">
      <w:pPr>
        <w:pStyle w:val="En-tte"/>
        <w:tabs>
          <w:tab w:val="clear" w:pos="4536"/>
          <w:tab w:val="clear" w:pos="9072"/>
        </w:tabs>
        <w:spacing w:line="360" w:lineRule="auto"/>
        <w:ind w:left="1080" w:right="538"/>
        <w:rPr>
          <w:rFonts w:ascii="Arial" w:hAnsi="Arial" w:cs="Arial"/>
        </w:rPr>
      </w:pPr>
    </w:p>
    <w:p w:rsidR="00DD7B73" w:rsidRDefault="00DD7B73">
      <w:pPr>
        <w:pStyle w:val="En-tte"/>
        <w:tabs>
          <w:tab w:val="clear" w:pos="4536"/>
          <w:tab w:val="clear" w:pos="9072"/>
        </w:tabs>
        <w:spacing w:line="320" w:lineRule="exact"/>
        <w:ind w:left="1077" w:right="539"/>
        <w:rPr>
          <w:rFonts w:ascii="Arial" w:hAnsi="Arial" w:cs="Arial"/>
          <w:sz w:val="22"/>
        </w:rPr>
      </w:pPr>
    </w:p>
    <w:p w:rsidR="00AD69B2" w:rsidRDefault="00AD69B2">
      <w:pPr>
        <w:pStyle w:val="En-tte"/>
        <w:tabs>
          <w:tab w:val="clear" w:pos="4536"/>
          <w:tab w:val="clear" w:pos="9072"/>
        </w:tabs>
        <w:spacing w:line="320" w:lineRule="exact"/>
        <w:ind w:left="1077" w:right="539"/>
        <w:jc w:val="both"/>
        <w:rPr>
          <w:rFonts w:ascii="Arial" w:hAnsi="Arial" w:cs="Arial"/>
          <w:sz w:val="22"/>
        </w:rPr>
      </w:pPr>
    </w:p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Pr="00AD69B2" w:rsidRDefault="00AD69B2" w:rsidP="00AD69B2"/>
    <w:p w:rsidR="00AD69B2" w:rsidRDefault="00AD69B2" w:rsidP="00AD69B2"/>
    <w:p w:rsidR="00AD69B2" w:rsidRPr="00AD69B2" w:rsidRDefault="00AD69B2" w:rsidP="00AD69B2"/>
    <w:p w:rsidR="00DD7B73" w:rsidRPr="00AD69B2" w:rsidRDefault="00DD7B73" w:rsidP="00AD69B2"/>
    <w:sectPr w:rsidR="00DD7B73" w:rsidRPr="00AD69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748" w:bottom="284" w:left="720" w:header="0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58E" w:rsidRDefault="008D558E">
      <w:pPr>
        <w:pStyle w:val="Titre8"/>
      </w:pPr>
      <w:r>
        <w:separator/>
      </w:r>
    </w:p>
  </w:endnote>
  <w:endnote w:type="continuationSeparator" w:id="0">
    <w:p w:rsidR="008D558E" w:rsidRDefault="008D558E">
      <w:pPr>
        <w:pStyle w:val="Titre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DA5" w:rsidRDefault="00164D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85"/>
      <w:gridCol w:w="5207"/>
      <w:gridCol w:w="2200"/>
    </w:tblGrid>
    <w:tr w:rsidR="00DD7B73" w:rsidTr="00ED0793">
      <w:trPr>
        <w:cantSplit/>
        <w:trHeight w:val="1005"/>
      </w:trPr>
      <w:tc>
        <w:tcPr>
          <w:tcW w:w="2285" w:type="dxa"/>
          <w:vAlign w:val="bottom"/>
        </w:tcPr>
        <w:p w:rsidR="00DD7B73" w:rsidRDefault="0094017F" w:rsidP="0094017F">
          <w:pPr>
            <w:pStyle w:val="Titre3"/>
            <w:ind w:left="-70"/>
            <w:jc w:val="right"/>
          </w:pPr>
          <w:r>
            <w:t xml:space="preserve">   </w:t>
          </w:r>
          <w:r w:rsidR="001A1978" w:rsidRPr="001A1978">
            <w:rPr>
              <w:noProof/>
            </w:rPr>
            <w:drawing>
              <wp:inline distT="0" distB="0" distL="0" distR="0" wp14:anchorId="1D23B55F" wp14:editId="7DF1B302">
                <wp:extent cx="1333500" cy="439420"/>
                <wp:effectExtent l="0" t="0" r="0" b="0"/>
                <wp:docPr id="7" name="Imag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3"/>
                        <pic:cNvPicPr/>
                      </pic:nvPicPr>
                      <pic:blipFill rotWithShape="1">
                        <a:blip r:embed="rId1"/>
                        <a:srcRect r="45146"/>
                        <a:stretch/>
                      </pic:blipFill>
                      <pic:spPr>
                        <a:xfrm>
                          <a:off x="0" y="0"/>
                          <a:ext cx="1344652" cy="443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07" w:type="dxa"/>
        </w:tcPr>
        <w:p w:rsidR="00DD7B73" w:rsidRDefault="008F7DDA">
          <w:pPr>
            <w:pStyle w:val="Corpsdetexte2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5" behindDoc="0" locked="0" layoutInCell="1" allowOverlap="1">
                    <wp:simplePos x="0" y="0"/>
                    <wp:positionH relativeFrom="column">
                      <wp:posOffset>3221355</wp:posOffset>
                    </wp:positionH>
                    <wp:positionV relativeFrom="paragraph">
                      <wp:posOffset>131445</wp:posOffset>
                    </wp:positionV>
                    <wp:extent cx="2171700" cy="563880"/>
                    <wp:effectExtent l="0" t="0" r="0" b="7620"/>
                    <wp:wrapNone/>
                    <wp:docPr id="3" name="Zone de text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71700" cy="563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3035E" w:rsidRDefault="0063035E" w:rsidP="0063035E">
                                <w:pPr>
                                  <w:jc w:val="center"/>
                                </w:pPr>
                                <w:bookmarkStart w:id="0" w:name="_GoBack"/>
                                <w:r w:rsidRPr="008F7DD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9BCAF6C" wp14:editId="665D313E">
                                      <wp:extent cx="1429385" cy="428625"/>
                                      <wp:effectExtent l="0" t="0" r="0" b="9525"/>
                                      <wp:docPr id="5" name="Image 5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mage 2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29385" cy="428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0"/>
                                <w:r w:rsidRPr="008F7DDA">
                                  <w:rPr>
                                    <w:noProof/>
                                  </w:rPr>
                                  <w:t xml:space="preserve">  </w:t>
                                </w:r>
                                <w:r w:rsidRPr="008F7DD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C64C5BC" wp14:editId="4102A872">
                                      <wp:extent cx="457200" cy="457200"/>
                                      <wp:effectExtent l="0" t="0" r="0" b="0"/>
                                      <wp:docPr id="8" name="Image 8" descr="LOGO_UM_petit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Image 4" descr="LOGO_UM_petit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7200" cy="457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" o:spid="_x0000_s1026" type="#_x0000_t202" style="position:absolute;left:0;text-align:left;margin-left:253.65pt;margin-top:10.35pt;width:171pt;height:44.4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" filled="f" stroked="f" strokeweight=".5pt">
                    <v:textbox>
                      <w:txbxContent>
                        <w:p w:rsidR="0063035E" w:rsidRDefault="0063035E" w:rsidP="0063035E">
                          <w:pPr>
                            <w:jc w:val="center"/>
                          </w:pPr>
                          <w:bookmarkStart w:id="1" w:name="_GoBack"/>
                          <w:r w:rsidRPr="008F7DDA">
                            <w:rPr>
                              <w:noProof/>
                            </w:rPr>
                            <w:drawing>
                              <wp:inline distT="0" distB="0" distL="0" distR="0" wp14:anchorId="29BCAF6C" wp14:editId="665D313E">
                                <wp:extent cx="1429385" cy="428625"/>
                                <wp:effectExtent l="0" t="0" r="0" b="9525"/>
                                <wp:docPr id="5" name="Image 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2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29385" cy="428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  <w:r w:rsidRPr="008F7DDA">
                            <w:rPr>
                              <w:noProof/>
                            </w:rPr>
                            <w:t xml:space="preserve">  </w:t>
                          </w:r>
                          <w:r w:rsidRPr="008F7DDA">
                            <w:rPr>
                              <w:noProof/>
                            </w:rPr>
                            <w:drawing>
                              <wp:inline distT="0" distB="0" distL="0" distR="0" wp14:anchorId="7C64C5BC" wp14:editId="4102A872">
                                <wp:extent cx="457200" cy="457200"/>
                                <wp:effectExtent l="0" t="0" r="0" b="0"/>
                                <wp:docPr id="8" name="Image 8" descr="LOGO_UM_petit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 4" descr="LOGO_UM_petit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82EED"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>
                    <wp:simplePos x="0" y="0"/>
                    <wp:positionH relativeFrom="column">
                      <wp:posOffset>-44450</wp:posOffset>
                    </wp:positionH>
                    <wp:positionV relativeFrom="paragraph">
                      <wp:posOffset>200025</wp:posOffset>
                    </wp:positionV>
                    <wp:extent cx="3429000" cy="445168"/>
                    <wp:effectExtent l="0" t="0" r="0" b="0"/>
                    <wp:wrapTight wrapText="bothSides">
                      <wp:wrapPolygon edited="0">
                        <wp:start x="0" y="0"/>
                        <wp:lineTo x="0" y="20337"/>
                        <wp:lineTo x="21480" y="20337"/>
                        <wp:lineTo x="21480" y="0"/>
                        <wp:lineTo x="0" y="0"/>
                      </wp:wrapPolygon>
                    </wp:wrapTight>
                    <wp:docPr id="6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429000" cy="4451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ayout w:type="fixed"/>
                                  <w:tblCellMar>
                                    <w:left w:w="70" w:type="dxa"/>
                                    <w:right w:w="7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5678"/>
                                </w:tblGrid>
                                <w:tr w:rsidR="00DD7B73">
                                  <w:trPr>
                                    <w:cantSplit/>
                                  </w:trPr>
                                  <w:tc>
                                    <w:tcPr>
                                      <w:tcW w:w="5678" w:type="dxa"/>
                                    </w:tcPr>
                                    <w:p w:rsidR="00DD7B73" w:rsidRDefault="00ED0793">
                                      <w:pPr>
                                        <w:pStyle w:val="Titre3"/>
                                        <w:ind w:right="-11"/>
                                        <w:rPr>
                                          <w:color w:val="auto"/>
                                          <w:spacing w:val="20"/>
                                          <w:sz w:val="12"/>
                                        </w:rPr>
                                      </w:pPr>
                                      <w:r>
                                        <w:rPr>
                                          <w:color w:val="auto"/>
                                          <w:spacing w:val="20"/>
                                          <w:sz w:val="12"/>
                                        </w:rPr>
                                        <w:t>Institut des Sciences des Plantes de Montpellier</w:t>
                                      </w:r>
                                    </w:p>
                                    <w:p w:rsidR="00DD7B73" w:rsidRDefault="00DD7B73">
                                      <w:pPr>
                                        <w:pStyle w:val="Titre1"/>
                                        <w:ind w:left="-68" w:right="-11"/>
                                        <w:jc w:val="center"/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  <w:t>INRA</w:t>
                                      </w:r>
                                      <w:r w:rsidR="00ED0793"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  <w:t xml:space="preserve"> </w:t>
                                      </w:r>
                                      <w:r w:rsidR="00633CA9"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  <w:t>–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  <w:t xml:space="preserve"> </w:t>
                                      </w:r>
                                      <w:r w:rsidR="00633CA9"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  <w:t>Institut Agro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  <w:t xml:space="preserve">/ Bât. 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  <w:t xml:space="preserve">7 - IBIP / 2, Place Pierre Viala / 34060 Montpellier Cedex </w:t>
                                      </w:r>
                                      <w:r w:rsidR="00633CA9">
                                        <w:rPr>
                                          <w:rFonts w:ascii="Arial" w:hAnsi="Arial" w:cs="Arial"/>
                                          <w:b w:val="0"/>
                                          <w:bCs w:val="0"/>
                                          <w:color w:val="auto"/>
                                          <w:spacing w:val="4"/>
                                          <w:sz w:val="12"/>
                                          <w:lang w:val="fr-FR"/>
                                        </w:rPr>
                                        <w:t>2</w:t>
                                      </w:r>
                                    </w:p>
                                    <w:p w:rsidR="00DD7B73" w:rsidRDefault="00AD69B2">
                                      <w:pPr>
                                        <w:pStyle w:val="Corpsdetexte2"/>
                                      </w:pPr>
                                      <w:r w:rsidRPr="00AD69B2">
                                        <w:t>https://www1.montpellier.inra.fr/wp-inra/bpmp/</w:t>
                                      </w:r>
                                    </w:p>
                                  </w:tc>
                                </w:tr>
                              </w:tbl>
                              <w:p w:rsidR="00DD7B73" w:rsidRDefault="00DD7B73">
                                <w:pPr>
                                  <w:pStyle w:val="Textedebulles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7" type="#_x0000_t202" style="position:absolute;left:0;text-align:left;margin-left:-3.5pt;margin-top:15.75pt;width:270pt;height:35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" stroked="f">
                    <v:path arrowok="t"/>
                    <v:textbox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5678"/>
                          </w:tblGrid>
                          <w:tr w:rsidR="00DD7B73">
                            <w:trPr>
                              <w:cantSplit/>
                            </w:trPr>
                            <w:tc>
                              <w:tcPr>
                                <w:tcW w:w="5678" w:type="dxa"/>
                              </w:tcPr>
                              <w:p w:rsidR="00DD7B73" w:rsidRDefault="00ED0793">
                                <w:pPr>
                                  <w:pStyle w:val="Titre3"/>
                                  <w:ind w:right="-11"/>
                                  <w:rPr>
                                    <w:color w:val="auto"/>
                                    <w:spacing w:val="20"/>
                                    <w:sz w:val="12"/>
                                  </w:rPr>
                                </w:pPr>
                                <w:r>
                                  <w:rPr>
                                    <w:color w:val="auto"/>
                                    <w:spacing w:val="20"/>
                                    <w:sz w:val="12"/>
                                  </w:rPr>
                                  <w:t>Institut des Sciences des Plantes de Montpellier</w:t>
                                </w:r>
                              </w:p>
                              <w:p w:rsidR="00DD7B73" w:rsidRDefault="00DD7B73">
                                <w:pPr>
                                  <w:pStyle w:val="Titre1"/>
                                  <w:ind w:left="-68" w:right="-11"/>
                                  <w:jc w:val="center"/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  <w:t>INRA</w:t>
                                </w:r>
                                <w:r w:rsidR="00ED0793"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  <w:t xml:space="preserve"> </w:t>
                                </w:r>
                                <w:r w:rsidR="00633CA9"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  <w:t xml:space="preserve"> </w:t>
                                </w:r>
                                <w:r w:rsidR="00633CA9"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  <w:t>Institut Agro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  <w:t xml:space="preserve">/ Bât. 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  <w:t xml:space="preserve">7 - IBIP / 2, Place Pierre Viala / 34060 Montpellier Cedex </w:t>
                                </w:r>
                                <w:r w:rsidR="00633CA9">
                                  <w:rPr>
                                    <w:rFonts w:ascii="Arial" w:hAnsi="Arial" w:cs="Arial"/>
                                    <w:b w:val="0"/>
                                    <w:bCs w:val="0"/>
                                    <w:color w:val="auto"/>
                                    <w:spacing w:val="4"/>
                                    <w:sz w:val="12"/>
                                    <w:lang w:val="fr-FR"/>
                                  </w:rPr>
                                  <w:t>2</w:t>
                                </w:r>
                              </w:p>
                              <w:p w:rsidR="00DD7B73" w:rsidRDefault="00AD69B2">
                                <w:pPr>
                                  <w:pStyle w:val="Corpsdetexte2"/>
                                </w:pPr>
                                <w:r w:rsidRPr="00AD69B2">
                                  <w:t>https://www1.montpellier.inra.fr/wp-inra/bpmp/</w:t>
                                </w:r>
                              </w:p>
                            </w:tc>
                          </w:tr>
                        </w:tbl>
                        <w:p w:rsidR="00DD7B73" w:rsidRDefault="00DD7B73">
                          <w:pPr>
                            <w:pStyle w:val="Textedebulles"/>
                            <w:rPr>
                              <w:rFonts w:ascii="Arial" w:hAnsi="Arial" w:cs="Arial"/>
                              <w:szCs w:val="24"/>
                            </w:rPr>
                          </w:pP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</w:tc>
      <w:tc>
        <w:tcPr>
          <w:tcW w:w="2200" w:type="dxa"/>
          <w:vAlign w:val="bottom"/>
        </w:tcPr>
        <w:p w:rsidR="00DD7B73" w:rsidRDefault="00970661" w:rsidP="002D5111">
          <w:pPr>
            <w:pStyle w:val="Titre3"/>
            <w:jc w:val="right"/>
          </w:pPr>
          <w:r>
            <w:t xml:space="preserve">  </w:t>
          </w:r>
        </w:p>
      </w:tc>
    </w:tr>
  </w:tbl>
  <w:p w:rsidR="00DD7B73" w:rsidRDefault="00DD7B73">
    <w:pPr>
      <w:pStyle w:val="Titre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DA5" w:rsidRDefault="00164D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58E" w:rsidRDefault="008D558E">
      <w:pPr>
        <w:pStyle w:val="Titre8"/>
      </w:pPr>
      <w:r>
        <w:separator/>
      </w:r>
    </w:p>
  </w:footnote>
  <w:footnote w:type="continuationSeparator" w:id="0">
    <w:p w:rsidR="008D558E" w:rsidRDefault="008D558E">
      <w:pPr>
        <w:pStyle w:val="Titre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DA5" w:rsidRDefault="00164DA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B73" w:rsidRDefault="00DD7B73">
    <w:pPr>
      <w:pStyle w:val="En-tte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4DA5" w:rsidRDefault="00164DA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E10A8"/>
    <w:multiLevelType w:val="hybridMultilevel"/>
    <w:tmpl w:val="65C2459E"/>
    <w:lvl w:ilvl="0" w:tplc="AB84617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DD9"/>
    <w:rsid w:val="000F3B33"/>
    <w:rsid w:val="0013504B"/>
    <w:rsid w:val="00164DA5"/>
    <w:rsid w:val="001A1978"/>
    <w:rsid w:val="001A6192"/>
    <w:rsid w:val="001F0760"/>
    <w:rsid w:val="0028787E"/>
    <w:rsid w:val="00294B2C"/>
    <w:rsid w:val="002D5111"/>
    <w:rsid w:val="00304B46"/>
    <w:rsid w:val="00356957"/>
    <w:rsid w:val="00404448"/>
    <w:rsid w:val="00415AA5"/>
    <w:rsid w:val="00435DD9"/>
    <w:rsid w:val="0050667E"/>
    <w:rsid w:val="00507D15"/>
    <w:rsid w:val="0063035E"/>
    <w:rsid w:val="00633CA9"/>
    <w:rsid w:val="00665CC4"/>
    <w:rsid w:val="00687FE7"/>
    <w:rsid w:val="00693FEA"/>
    <w:rsid w:val="00694DBD"/>
    <w:rsid w:val="006A6252"/>
    <w:rsid w:val="006C4772"/>
    <w:rsid w:val="006C7637"/>
    <w:rsid w:val="00717D2A"/>
    <w:rsid w:val="0075284B"/>
    <w:rsid w:val="00824332"/>
    <w:rsid w:val="008B3254"/>
    <w:rsid w:val="008C0403"/>
    <w:rsid w:val="008D0956"/>
    <w:rsid w:val="008D558E"/>
    <w:rsid w:val="008F7DDA"/>
    <w:rsid w:val="0094017F"/>
    <w:rsid w:val="00960063"/>
    <w:rsid w:val="00970661"/>
    <w:rsid w:val="009D0283"/>
    <w:rsid w:val="00A73641"/>
    <w:rsid w:val="00AD69B2"/>
    <w:rsid w:val="00BB3347"/>
    <w:rsid w:val="00C82EED"/>
    <w:rsid w:val="00CA6150"/>
    <w:rsid w:val="00CB0027"/>
    <w:rsid w:val="00CE5FA4"/>
    <w:rsid w:val="00D253BA"/>
    <w:rsid w:val="00D33D46"/>
    <w:rsid w:val="00DD7B73"/>
    <w:rsid w:val="00E04ED2"/>
    <w:rsid w:val="00E33EB3"/>
    <w:rsid w:val="00E6632A"/>
    <w:rsid w:val="00ED0793"/>
    <w:rsid w:val="00F4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A7EF26"/>
  <w15:docId w15:val="{A2112F3A-C344-0B45-BBBD-FC23558C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left="3240"/>
      <w:outlineLvl w:val="0"/>
    </w:pPr>
    <w:rPr>
      <w:b/>
      <w:bCs/>
      <w:color w:val="008888"/>
      <w:sz w:val="28"/>
      <w:szCs w:val="72"/>
      <w:lang w:val="nl-NL"/>
    </w:rPr>
  </w:style>
  <w:style w:type="paragraph" w:styleId="Titre2">
    <w:name w:val="heading 2"/>
    <w:basedOn w:val="Normal"/>
    <w:next w:val="Normal"/>
    <w:qFormat/>
    <w:pPr>
      <w:keepNext/>
      <w:ind w:left="3240"/>
      <w:outlineLvl w:val="1"/>
    </w:pPr>
    <w:rPr>
      <w:color w:val="008080"/>
      <w:sz w:val="32"/>
      <w:lang w:val="nl-NL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color w:val="008080"/>
      <w:sz w:val="18"/>
      <w:szCs w:val="72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color w:val="008080"/>
      <w:sz w:val="20"/>
    </w:rPr>
  </w:style>
  <w:style w:type="paragraph" w:styleId="Titre5">
    <w:name w:val="heading 5"/>
    <w:basedOn w:val="Normal"/>
    <w:next w:val="Normal"/>
    <w:qFormat/>
    <w:pPr>
      <w:keepNext/>
      <w:tabs>
        <w:tab w:val="left" w:pos="4500"/>
      </w:tabs>
      <w:outlineLvl w:val="4"/>
    </w:pPr>
    <w:rPr>
      <w:b/>
      <w:bCs/>
      <w:color w:val="008888"/>
      <w:sz w:val="18"/>
      <w:szCs w:val="72"/>
      <w:lang w:val="de-DE"/>
    </w:rPr>
  </w:style>
  <w:style w:type="paragraph" w:styleId="Titre6">
    <w:name w:val="heading 6"/>
    <w:basedOn w:val="Normal"/>
    <w:next w:val="Normal"/>
    <w:qFormat/>
    <w:pPr>
      <w:keepNext/>
      <w:tabs>
        <w:tab w:val="left" w:pos="4500"/>
      </w:tabs>
      <w:jc w:val="right"/>
      <w:outlineLvl w:val="5"/>
    </w:pPr>
    <w:rPr>
      <w:rFonts w:ascii="Arial" w:hAnsi="Arial" w:cs="Arial"/>
      <w:b/>
      <w:bCs/>
      <w:color w:val="008080"/>
      <w:szCs w:val="72"/>
      <w:lang w:val="en-GB"/>
    </w:rPr>
  </w:style>
  <w:style w:type="paragraph" w:styleId="Titre7">
    <w:name w:val="heading 7"/>
    <w:basedOn w:val="Normal"/>
    <w:next w:val="Normal"/>
    <w:qFormat/>
    <w:pPr>
      <w:keepNext/>
      <w:tabs>
        <w:tab w:val="left" w:pos="4500"/>
      </w:tabs>
      <w:jc w:val="center"/>
      <w:outlineLvl w:val="6"/>
    </w:pPr>
    <w:rPr>
      <w:rFonts w:ascii="Arial" w:hAnsi="Arial" w:cs="Arial"/>
      <w:b/>
      <w:bCs/>
      <w:color w:val="008080"/>
      <w:sz w:val="20"/>
      <w:szCs w:val="72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semiHidden/>
    <w:pPr>
      <w:spacing w:before="64" w:after="64"/>
    </w:pPr>
    <w:rPr>
      <w:rFonts w:ascii="Arial" w:eastAsia="Arial Unicode MS" w:hAnsi="Arial" w:cs="Arial"/>
      <w:color w:val="395046"/>
      <w:sz w:val="15"/>
      <w:szCs w:val="15"/>
    </w:rPr>
  </w:style>
  <w:style w:type="paragraph" w:styleId="Corpsdetexte">
    <w:name w:val="Body Text"/>
    <w:basedOn w:val="Normal"/>
    <w:semiHidden/>
    <w:pPr>
      <w:spacing w:before="80"/>
    </w:pPr>
    <w:rPr>
      <w:rFonts w:ascii="Arial" w:hAnsi="Arial" w:cs="Arial"/>
      <w:sz w:val="22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semiHidden/>
    <w:pPr>
      <w:jc w:val="center"/>
    </w:pPr>
    <w:rPr>
      <w:rFonts w:ascii="Arial" w:hAnsi="Arial" w:cs="Arial"/>
      <w:spacing w:val="4"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Administrateur\Bureau\En%20t&#234;t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Settings\Administrateur\Bureau\En tête.dot</Template>
  <TotalTime>1</TotalTime>
  <Pages>1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B&amp;PMP       Biochimie et Physiologie Moléculaire des Plantes</vt:lpstr>
    </vt:vector>
  </TitlesOfParts>
  <Company>B&amp;PMP UMR 5004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B&amp;PMP       Biochimie et Physiologie Moléculaire des Plantes</dc:title>
  <dc:creator>Corine Zicler</dc:creator>
  <cp:lastModifiedBy>Utilisateur Microsoft Office</cp:lastModifiedBy>
  <cp:revision>3</cp:revision>
  <cp:lastPrinted>2019-12-04T09:58:00Z</cp:lastPrinted>
  <dcterms:created xsi:type="dcterms:W3CDTF">2022-03-01T15:48:00Z</dcterms:created>
  <dcterms:modified xsi:type="dcterms:W3CDTF">2022-03-03T09:37:00Z</dcterms:modified>
</cp:coreProperties>
</file>